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t>行政处罚案件处罚决定书（2018年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eastAsia="zh-CN"/>
        </w:rPr>
        <w:t>之二</w:t>
      </w:r>
      <w:r>
        <w:rPr>
          <w:rFonts w:hint="eastAsia"/>
        </w:rPr>
        <w:t>）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t>汕头市美领食品有限公司</w:t>
      </w: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5737860" cy="7670800"/>
            <wp:effectExtent l="0" t="0" r="15240" b="6350"/>
            <wp:docPr id="3" name="图片 3" descr="QQ图片2018103010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810301014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7902575" cy="5911215"/>
            <wp:effectExtent l="0" t="0" r="13335" b="3175"/>
            <wp:docPr id="2" name="图片 2" descr="QQ图片2018103010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0301015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2575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8013700" cy="5994400"/>
            <wp:effectExtent l="0" t="0" r="6350" b="6350"/>
            <wp:docPr id="1" name="图片 1" descr="QQ图片2018103010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81030101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37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t>广东华南通商贸发展有限公司汕头金平分公司</w:t>
      </w:r>
    </w:p>
    <w:p>
      <w:pPr>
        <w:numPr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5247005" cy="7014210"/>
            <wp:effectExtent l="0" t="0" r="10795" b="15240"/>
            <wp:docPr id="5" name="图片 5" descr="QQ图片20181030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81030100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color w:val="000000"/>
          <w:szCs w:val="22"/>
          <w:lang w:val="en-US" w:eastAsia="zh-CN"/>
        </w:rPr>
        <w:drawing>
          <wp:inline distT="0" distB="0" distL="114300" distR="114300">
            <wp:extent cx="7711440" cy="5768340"/>
            <wp:effectExtent l="0" t="0" r="3810" b="3810"/>
            <wp:docPr id="4" name="图片 4" descr="QQ图片20181030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10301001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1440" cy="576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黑体" w:hAnsi="黑体" w:eastAsia="黑体"/>
          <w:color w:val="000000"/>
          <w:szCs w:val="2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1F4E"/>
    <w:multiLevelType w:val="singleLevel"/>
    <w:tmpl w:val="07C61F4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FB789E"/>
    <w:rsid w:val="02603B62"/>
    <w:rsid w:val="06791D19"/>
    <w:rsid w:val="0E6F53F5"/>
    <w:rsid w:val="123273D6"/>
    <w:rsid w:val="16FB789E"/>
    <w:rsid w:val="191477F7"/>
    <w:rsid w:val="19845243"/>
    <w:rsid w:val="1CB9401D"/>
    <w:rsid w:val="235518BD"/>
    <w:rsid w:val="25E96105"/>
    <w:rsid w:val="3EB84761"/>
    <w:rsid w:val="46CD0B43"/>
    <w:rsid w:val="4E51194C"/>
    <w:rsid w:val="51392900"/>
    <w:rsid w:val="670D1CBB"/>
    <w:rsid w:val="67BA0692"/>
    <w:rsid w:val="6D535020"/>
    <w:rsid w:val="726E79FB"/>
    <w:rsid w:val="730528EB"/>
    <w:rsid w:val="7A3A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2018-04-16T03:03:00Z</dcterms:created>
  <dc:creator>Administrator</dc:creator>
  <cp:lastModifiedBy>Administrator</cp:lastModifiedBy>
  <cp:lastPrinted>2018-10-30T03:02:32Z</cp:lastPrinted>
  <dcterms:modified xsi:type="dcterms:W3CDTF">2018-10-30T03:02:40Z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